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Mkatabulky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4"/>
        <w:gridCol w:w="907"/>
        <w:gridCol w:w="3005"/>
        <w:gridCol w:w="907"/>
        <w:gridCol w:w="225"/>
      </w:tblGrid>
      <w:tr w:rsidR="00553850" w:rsidRPr="00553850" w:rsidTr="00205194">
        <w:trPr>
          <w:trHeight w:val="227"/>
          <w:jc w:val="right"/>
        </w:trPr>
        <w:tc>
          <w:tcPr>
            <w:tcW w:w="224" w:type="dxa"/>
            <w:tcBorders>
              <w:top w:val="single" w:sz="4" w:space="0" w:color="E40521" w:themeColor="accent1"/>
              <w:left w:val="single" w:sz="4" w:space="0" w:color="E40521" w:themeColor="accent1"/>
            </w:tcBorders>
          </w:tcPr>
          <w:p w:rsidR="00553850" w:rsidRPr="00553850" w:rsidRDefault="00553850" w:rsidP="00553850">
            <w:pPr>
              <w:spacing w:after="0" w:line="240" w:lineRule="auto"/>
              <w:rPr>
                <w:noProof/>
                <w:sz w:val="16"/>
              </w:rPr>
            </w:pPr>
          </w:p>
        </w:tc>
        <w:tc>
          <w:tcPr>
            <w:tcW w:w="907" w:type="dxa"/>
          </w:tcPr>
          <w:p w:rsidR="00553850" w:rsidRPr="00553850" w:rsidRDefault="00553850" w:rsidP="00553850">
            <w:pPr>
              <w:spacing w:after="0" w:line="240" w:lineRule="auto"/>
              <w:rPr>
                <w:noProof/>
                <w:sz w:val="16"/>
              </w:rPr>
            </w:pPr>
          </w:p>
        </w:tc>
        <w:tc>
          <w:tcPr>
            <w:tcW w:w="3005" w:type="dxa"/>
          </w:tcPr>
          <w:p w:rsidR="00553850" w:rsidRPr="00553850" w:rsidRDefault="00553850" w:rsidP="00553850">
            <w:pPr>
              <w:spacing w:after="0" w:line="240" w:lineRule="auto"/>
              <w:rPr>
                <w:noProof/>
                <w:sz w:val="16"/>
              </w:rPr>
            </w:pPr>
          </w:p>
        </w:tc>
        <w:tc>
          <w:tcPr>
            <w:tcW w:w="907" w:type="dxa"/>
          </w:tcPr>
          <w:p w:rsidR="00553850" w:rsidRPr="00553850" w:rsidRDefault="00553850" w:rsidP="00553850">
            <w:pPr>
              <w:spacing w:after="0" w:line="240" w:lineRule="auto"/>
              <w:rPr>
                <w:noProof/>
                <w:sz w:val="16"/>
              </w:rPr>
            </w:pPr>
          </w:p>
        </w:tc>
        <w:tc>
          <w:tcPr>
            <w:tcW w:w="225" w:type="dxa"/>
            <w:tcBorders>
              <w:top w:val="single" w:sz="4" w:space="0" w:color="E40521" w:themeColor="accent1"/>
              <w:right w:val="single" w:sz="4" w:space="0" w:color="E40521" w:themeColor="accent1"/>
            </w:tcBorders>
          </w:tcPr>
          <w:p w:rsidR="00553850" w:rsidRPr="00553850" w:rsidRDefault="00553850" w:rsidP="00553850">
            <w:pPr>
              <w:spacing w:after="0" w:line="240" w:lineRule="auto"/>
              <w:rPr>
                <w:noProof/>
                <w:sz w:val="16"/>
              </w:rPr>
            </w:pPr>
          </w:p>
        </w:tc>
      </w:tr>
      <w:tr w:rsidR="00553850" w:rsidRPr="00553850" w:rsidTr="002B3559">
        <w:trPr>
          <w:trHeight w:val="170"/>
          <w:jc w:val="right"/>
        </w:trPr>
        <w:tc>
          <w:tcPr>
            <w:tcW w:w="224" w:type="dxa"/>
          </w:tcPr>
          <w:p w:rsidR="00553850" w:rsidRPr="00553850" w:rsidRDefault="00553850" w:rsidP="00553850">
            <w:pPr>
              <w:spacing w:after="0" w:line="240" w:lineRule="auto"/>
              <w:rPr>
                <w:noProof/>
                <w:sz w:val="16"/>
              </w:rPr>
            </w:pPr>
          </w:p>
        </w:tc>
        <w:tc>
          <w:tcPr>
            <w:tcW w:w="907" w:type="dxa"/>
          </w:tcPr>
          <w:p w:rsidR="00553850" w:rsidRPr="00553850" w:rsidRDefault="00553850" w:rsidP="00553850">
            <w:pPr>
              <w:spacing w:after="0" w:line="240" w:lineRule="auto"/>
              <w:rPr>
                <w:noProof/>
                <w:sz w:val="16"/>
              </w:rPr>
            </w:pPr>
          </w:p>
        </w:tc>
        <w:tc>
          <w:tcPr>
            <w:tcW w:w="3005" w:type="dxa"/>
          </w:tcPr>
          <w:p w:rsidR="00553850" w:rsidRPr="00553850" w:rsidRDefault="00553850" w:rsidP="00553850">
            <w:pPr>
              <w:spacing w:after="0" w:line="240" w:lineRule="auto"/>
              <w:rPr>
                <w:noProof/>
                <w:sz w:val="16"/>
              </w:rPr>
            </w:pPr>
          </w:p>
        </w:tc>
        <w:tc>
          <w:tcPr>
            <w:tcW w:w="907" w:type="dxa"/>
          </w:tcPr>
          <w:p w:rsidR="00553850" w:rsidRPr="00553850" w:rsidRDefault="00553850" w:rsidP="00553850">
            <w:pPr>
              <w:spacing w:after="0" w:line="240" w:lineRule="auto"/>
              <w:rPr>
                <w:noProof/>
                <w:sz w:val="16"/>
              </w:rPr>
            </w:pPr>
          </w:p>
        </w:tc>
        <w:tc>
          <w:tcPr>
            <w:tcW w:w="225" w:type="dxa"/>
          </w:tcPr>
          <w:p w:rsidR="00553850" w:rsidRPr="00553850" w:rsidRDefault="00553850" w:rsidP="00553850">
            <w:pPr>
              <w:spacing w:after="0" w:line="240" w:lineRule="auto"/>
              <w:rPr>
                <w:noProof/>
                <w:sz w:val="16"/>
              </w:rPr>
            </w:pPr>
          </w:p>
        </w:tc>
      </w:tr>
      <w:tr w:rsidR="00553850" w:rsidTr="002B3559">
        <w:trPr>
          <w:trHeight w:val="1304"/>
          <w:jc w:val="right"/>
        </w:trPr>
        <w:tc>
          <w:tcPr>
            <w:tcW w:w="224" w:type="dxa"/>
          </w:tcPr>
          <w:p w:rsidR="00553850" w:rsidRDefault="00553850" w:rsidP="00553850">
            <w:pPr>
              <w:spacing w:after="0"/>
              <w:rPr>
                <w:noProof/>
              </w:rPr>
            </w:pPr>
          </w:p>
        </w:tc>
        <w:tc>
          <w:tcPr>
            <w:tcW w:w="907" w:type="dxa"/>
          </w:tcPr>
          <w:p w:rsidR="00553850" w:rsidRDefault="00553850" w:rsidP="00553850">
            <w:pPr>
              <w:spacing w:after="0"/>
              <w:rPr>
                <w:noProof/>
              </w:rPr>
            </w:pPr>
          </w:p>
        </w:tc>
        <w:tc>
          <w:tcPr>
            <w:tcW w:w="3005" w:type="dxa"/>
          </w:tcPr>
          <w:p w:rsidR="00553850" w:rsidRDefault="00553850" w:rsidP="00553850">
            <w:pPr>
              <w:spacing w:after="0"/>
              <w:rPr>
                <w:noProof/>
              </w:rPr>
            </w:pPr>
            <w:r>
              <w:rPr>
                <w:noProof/>
              </w:rPr>
              <w:t>Jméno Příjmení</w:t>
            </w:r>
          </w:p>
          <w:p w:rsidR="00553850" w:rsidRDefault="00553850" w:rsidP="00553850">
            <w:pPr>
              <w:spacing w:after="0"/>
              <w:rPr>
                <w:noProof/>
              </w:rPr>
            </w:pPr>
            <w:r>
              <w:rPr>
                <w:noProof/>
              </w:rPr>
              <w:t>Společnost</w:t>
            </w:r>
          </w:p>
          <w:p w:rsidR="00553850" w:rsidRDefault="00553850" w:rsidP="00553850">
            <w:pPr>
              <w:spacing w:after="0"/>
              <w:rPr>
                <w:noProof/>
              </w:rPr>
            </w:pPr>
            <w:r>
              <w:rPr>
                <w:noProof/>
              </w:rPr>
              <w:t>Ulice</w:t>
            </w:r>
          </w:p>
          <w:p w:rsidR="00553850" w:rsidRDefault="00553850" w:rsidP="00553850">
            <w:pPr>
              <w:spacing w:after="0"/>
              <w:rPr>
                <w:noProof/>
              </w:rPr>
            </w:pPr>
            <w:r>
              <w:rPr>
                <w:noProof/>
              </w:rPr>
              <w:t>Město</w:t>
            </w:r>
          </w:p>
          <w:p w:rsidR="00553850" w:rsidRDefault="00553850" w:rsidP="00553850">
            <w:pPr>
              <w:spacing w:after="0"/>
              <w:rPr>
                <w:noProof/>
              </w:rPr>
            </w:pPr>
            <w:r>
              <w:rPr>
                <w:noProof/>
              </w:rPr>
              <w:t>Stát</w:t>
            </w:r>
          </w:p>
        </w:tc>
        <w:tc>
          <w:tcPr>
            <w:tcW w:w="907" w:type="dxa"/>
          </w:tcPr>
          <w:p w:rsidR="00553850" w:rsidRDefault="00553850" w:rsidP="00553850">
            <w:pPr>
              <w:spacing w:after="0"/>
              <w:rPr>
                <w:noProof/>
              </w:rPr>
            </w:pPr>
          </w:p>
        </w:tc>
        <w:tc>
          <w:tcPr>
            <w:tcW w:w="225" w:type="dxa"/>
          </w:tcPr>
          <w:p w:rsidR="00553850" w:rsidRDefault="00553850" w:rsidP="00553850">
            <w:pPr>
              <w:spacing w:after="0"/>
              <w:rPr>
                <w:noProof/>
              </w:rPr>
            </w:pPr>
          </w:p>
        </w:tc>
      </w:tr>
      <w:tr w:rsidR="00553850" w:rsidRPr="00553850" w:rsidTr="002B3559">
        <w:trPr>
          <w:trHeight w:val="170"/>
          <w:jc w:val="right"/>
        </w:trPr>
        <w:tc>
          <w:tcPr>
            <w:tcW w:w="224" w:type="dxa"/>
          </w:tcPr>
          <w:p w:rsidR="00553850" w:rsidRPr="00553850" w:rsidRDefault="00553850" w:rsidP="00553850">
            <w:pPr>
              <w:spacing w:after="0" w:line="240" w:lineRule="auto"/>
              <w:rPr>
                <w:noProof/>
                <w:sz w:val="16"/>
              </w:rPr>
            </w:pPr>
          </w:p>
        </w:tc>
        <w:tc>
          <w:tcPr>
            <w:tcW w:w="907" w:type="dxa"/>
          </w:tcPr>
          <w:p w:rsidR="00553850" w:rsidRPr="00553850" w:rsidRDefault="00553850" w:rsidP="00553850">
            <w:pPr>
              <w:spacing w:after="0" w:line="240" w:lineRule="auto"/>
              <w:rPr>
                <w:noProof/>
                <w:sz w:val="16"/>
              </w:rPr>
            </w:pPr>
          </w:p>
        </w:tc>
        <w:tc>
          <w:tcPr>
            <w:tcW w:w="3005" w:type="dxa"/>
          </w:tcPr>
          <w:p w:rsidR="00553850" w:rsidRPr="00553850" w:rsidRDefault="00553850" w:rsidP="00553850">
            <w:pPr>
              <w:spacing w:after="0" w:line="240" w:lineRule="auto"/>
              <w:rPr>
                <w:noProof/>
                <w:sz w:val="16"/>
              </w:rPr>
            </w:pPr>
          </w:p>
        </w:tc>
        <w:tc>
          <w:tcPr>
            <w:tcW w:w="907" w:type="dxa"/>
          </w:tcPr>
          <w:p w:rsidR="00553850" w:rsidRPr="00553850" w:rsidRDefault="00553850" w:rsidP="00553850">
            <w:pPr>
              <w:spacing w:after="0" w:line="240" w:lineRule="auto"/>
              <w:rPr>
                <w:noProof/>
                <w:sz w:val="16"/>
              </w:rPr>
            </w:pPr>
          </w:p>
        </w:tc>
        <w:tc>
          <w:tcPr>
            <w:tcW w:w="225" w:type="dxa"/>
          </w:tcPr>
          <w:p w:rsidR="00553850" w:rsidRPr="00553850" w:rsidRDefault="00553850" w:rsidP="00553850">
            <w:pPr>
              <w:spacing w:after="0" w:line="240" w:lineRule="auto"/>
              <w:rPr>
                <w:noProof/>
                <w:sz w:val="16"/>
              </w:rPr>
            </w:pPr>
          </w:p>
        </w:tc>
      </w:tr>
      <w:tr w:rsidR="00553850" w:rsidRPr="00553850" w:rsidTr="00205194">
        <w:trPr>
          <w:trHeight w:val="227"/>
          <w:jc w:val="right"/>
        </w:trPr>
        <w:tc>
          <w:tcPr>
            <w:tcW w:w="224" w:type="dxa"/>
            <w:tcBorders>
              <w:left w:val="single" w:sz="4" w:space="0" w:color="E40521" w:themeColor="accent1"/>
              <w:bottom w:val="single" w:sz="4" w:space="0" w:color="E40521" w:themeColor="accent1"/>
            </w:tcBorders>
          </w:tcPr>
          <w:p w:rsidR="00553850" w:rsidRPr="00553850" w:rsidRDefault="00553850" w:rsidP="00553850">
            <w:pPr>
              <w:spacing w:after="0" w:line="240" w:lineRule="auto"/>
              <w:rPr>
                <w:noProof/>
                <w:sz w:val="16"/>
              </w:rPr>
            </w:pPr>
          </w:p>
        </w:tc>
        <w:tc>
          <w:tcPr>
            <w:tcW w:w="907" w:type="dxa"/>
          </w:tcPr>
          <w:p w:rsidR="00553850" w:rsidRPr="00553850" w:rsidRDefault="00553850" w:rsidP="00553850">
            <w:pPr>
              <w:spacing w:after="0" w:line="240" w:lineRule="auto"/>
              <w:rPr>
                <w:noProof/>
                <w:sz w:val="16"/>
              </w:rPr>
            </w:pPr>
          </w:p>
        </w:tc>
        <w:tc>
          <w:tcPr>
            <w:tcW w:w="3005" w:type="dxa"/>
          </w:tcPr>
          <w:p w:rsidR="00553850" w:rsidRPr="00553850" w:rsidRDefault="00553850" w:rsidP="00553850">
            <w:pPr>
              <w:spacing w:after="0" w:line="240" w:lineRule="auto"/>
              <w:rPr>
                <w:noProof/>
                <w:sz w:val="16"/>
              </w:rPr>
            </w:pPr>
          </w:p>
        </w:tc>
        <w:tc>
          <w:tcPr>
            <w:tcW w:w="907" w:type="dxa"/>
          </w:tcPr>
          <w:p w:rsidR="00553850" w:rsidRPr="00553850" w:rsidRDefault="00553850" w:rsidP="00553850">
            <w:pPr>
              <w:spacing w:after="0" w:line="240" w:lineRule="auto"/>
              <w:rPr>
                <w:noProof/>
                <w:sz w:val="16"/>
              </w:rPr>
            </w:pPr>
          </w:p>
        </w:tc>
        <w:tc>
          <w:tcPr>
            <w:tcW w:w="225" w:type="dxa"/>
            <w:tcBorders>
              <w:bottom w:val="single" w:sz="4" w:space="0" w:color="E40521" w:themeColor="accent1"/>
              <w:right w:val="single" w:sz="4" w:space="0" w:color="E40521" w:themeColor="accent1"/>
            </w:tcBorders>
          </w:tcPr>
          <w:p w:rsidR="00553850" w:rsidRPr="00553850" w:rsidRDefault="00553850" w:rsidP="00553850">
            <w:pPr>
              <w:spacing w:after="0" w:line="240" w:lineRule="auto"/>
              <w:rPr>
                <w:noProof/>
                <w:sz w:val="16"/>
              </w:rPr>
            </w:pPr>
          </w:p>
        </w:tc>
      </w:tr>
    </w:tbl>
    <w:p w:rsidR="00553850" w:rsidRDefault="00553850" w:rsidP="006A7DDF">
      <w:pPr>
        <w:rPr>
          <w:noProof/>
        </w:rPr>
      </w:pPr>
    </w:p>
    <w:tbl>
      <w:tblPr>
        <w:tblStyle w:val="Mkatabulky"/>
        <w:tblW w:w="90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1"/>
        <w:gridCol w:w="567"/>
        <w:gridCol w:w="1644"/>
        <w:gridCol w:w="290"/>
        <w:gridCol w:w="1984"/>
        <w:gridCol w:w="292"/>
        <w:gridCol w:w="1974"/>
        <w:gridCol w:w="283"/>
      </w:tblGrid>
      <w:tr w:rsidR="002A6A69" w:rsidRPr="002A6A69" w:rsidTr="002B4121">
        <w:tc>
          <w:tcPr>
            <w:tcW w:w="2041" w:type="dxa"/>
          </w:tcPr>
          <w:p w:rsidR="006C0EAF" w:rsidRDefault="002A6A69" w:rsidP="002A6A69">
            <w:pPr>
              <w:pStyle w:val="Tak1Radek"/>
            </w:pPr>
            <w:r w:rsidRPr="002A6A69">
              <w:t>VÁŠ DOPIS ZNAČKY / ZE DNE</w:t>
            </w:r>
          </w:p>
          <w:p w:rsidR="005C0C1D" w:rsidRPr="002A6A69" w:rsidRDefault="005C0C1D" w:rsidP="005C0C1D">
            <w:pPr>
              <w:pStyle w:val="Tab2Radek"/>
            </w:pPr>
            <w:r>
              <w:t>123456789 / 1. 1. 2019</w:t>
            </w:r>
          </w:p>
        </w:tc>
        <w:tc>
          <w:tcPr>
            <w:tcW w:w="567" w:type="dxa"/>
          </w:tcPr>
          <w:p w:rsidR="006C0EAF" w:rsidRPr="002A6A69" w:rsidRDefault="006C0EAF" w:rsidP="006C0EAF">
            <w:pPr>
              <w:spacing w:after="0" w:line="240" w:lineRule="auto"/>
              <w:rPr>
                <w:noProof/>
                <w:color w:val="E40521" w:themeColor="accent1"/>
                <w:sz w:val="14"/>
              </w:rPr>
            </w:pPr>
          </w:p>
        </w:tc>
        <w:tc>
          <w:tcPr>
            <w:tcW w:w="1644" w:type="dxa"/>
          </w:tcPr>
          <w:p w:rsidR="006C0EAF" w:rsidRDefault="002A6A69" w:rsidP="002A6A69">
            <w:pPr>
              <w:pStyle w:val="Tak1Radek"/>
            </w:pPr>
            <w:r>
              <w:t>ČÍSLO JEDNACÍ</w:t>
            </w:r>
          </w:p>
          <w:p w:rsidR="002A6A69" w:rsidRPr="002A6A69" w:rsidRDefault="002A6A69" w:rsidP="002A6A69">
            <w:pPr>
              <w:pStyle w:val="Tab2Radek"/>
              <w:rPr>
                <w:color w:val="E40521" w:themeColor="accent1"/>
              </w:rPr>
            </w:pPr>
            <w:r w:rsidRPr="002A6A69">
              <w:t>45/Nov</w:t>
            </w:r>
          </w:p>
        </w:tc>
        <w:tc>
          <w:tcPr>
            <w:tcW w:w="290" w:type="dxa"/>
          </w:tcPr>
          <w:p w:rsidR="006C0EAF" w:rsidRPr="002A6A69" w:rsidRDefault="006C0EAF" w:rsidP="006C0EAF">
            <w:pPr>
              <w:spacing w:after="0" w:line="240" w:lineRule="auto"/>
              <w:rPr>
                <w:noProof/>
                <w:color w:val="E40521" w:themeColor="accent1"/>
                <w:sz w:val="14"/>
              </w:rPr>
            </w:pPr>
          </w:p>
        </w:tc>
        <w:tc>
          <w:tcPr>
            <w:tcW w:w="1984" w:type="dxa"/>
          </w:tcPr>
          <w:p w:rsidR="002A6A69" w:rsidRDefault="002A6A69" w:rsidP="002A6A69">
            <w:pPr>
              <w:pStyle w:val="Tak1Radek"/>
            </w:pPr>
            <w:r>
              <w:t>VYŘIZUJE / KONTAKT</w:t>
            </w:r>
          </w:p>
          <w:p w:rsidR="006C0EAF" w:rsidRPr="002A6A69" w:rsidRDefault="002A6A69" w:rsidP="002A6A69">
            <w:pPr>
              <w:pStyle w:val="Tab2Radek"/>
              <w:rPr>
                <w:color w:val="E40521" w:themeColor="accent1"/>
              </w:rPr>
            </w:pPr>
            <w:r w:rsidRPr="002A6A69">
              <w:t>Nováková</w:t>
            </w:r>
          </w:p>
        </w:tc>
        <w:tc>
          <w:tcPr>
            <w:tcW w:w="292" w:type="dxa"/>
          </w:tcPr>
          <w:p w:rsidR="006C0EAF" w:rsidRPr="002A6A69" w:rsidRDefault="006C0EAF" w:rsidP="006C0EAF">
            <w:pPr>
              <w:spacing w:after="0" w:line="240" w:lineRule="auto"/>
              <w:rPr>
                <w:noProof/>
                <w:color w:val="E40521" w:themeColor="accent1"/>
                <w:sz w:val="14"/>
              </w:rPr>
            </w:pPr>
          </w:p>
        </w:tc>
        <w:tc>
          <w:tcPr>
            <w:tcW w:w="1974" w:type="dxa"/>
          </w:tcPr>
          <w:p w:rsidR="000F6613" w:rsidRDefault="000F6613" w:rsidP="000F6613">
            <w:pPr>
              <w:pStyle w:val="Tak1Radek"/>
            </w:pPr>
            <w:r>
              <w:t>MÍSTO / DATUM</w:t>
            </w:r>
          </w:p>
          <w:p w:rsidR="006C0EAF" w:rsidRPr="002A6A69" w:rsidRDefault="00041364" w:rsidP="00041364">
            <w:pPr>
              <w:pStyle w:val="Tab2Radek"/>
            </w:pPr>
            <w:r>
              <w:t xml:space="preserve">Slatiňany </w:t>
            </w:r>
            <w:r w:rsidR="000F6613">
              <w:t xml:space="preserve">/ </w:t>
            </w:r>
            <w:r>
              <w:t>08</w:t>
            </w:r>
            <w:r w:rsidR="000F6613">
              <w:t xml:space="preserve">. </w:t>
            </w:r>
            <w:r>
              <w:t>10</w:t>
            </w:r>
            <w:r w:rsidR="000F6613">
              <w:t>. 2019</w:t>
            </w:r>
          </w:p>
        </w:tc>
        <w:tc>
          <w:tcPr>
            <w:tcW w:w="283" w:type="dxa"/>
          </w:tcPr>
          <w:p w:rsidR="006C0EAF" w:rsidRPr="002A6A69" w:rsidRDefault="006C0EAF" w:rsidP="006C0EAF">
            <w:pPr>
              <w:spacing w:after="0" w:line="240" w:lineRule="auto"/>
              <w:rPr>
                <w:noProof/>
                <w:color w:val="E40521" w:themeColor="accent1"/>
                <w:sz w:val="14"/>
              </w:rPr>
            </w:pPr>
          </w:p>
        </w:tc>
      </w:tr>
    </w:tbl>
    <w:p w:rsidR="006555AF" w:rsidRDefault="006555AF" w:rsidP="006A7DDF">
      <w:pPr>
        <w:rPr>
          <w:noProof/>
        </w:rPr>
      </w:pPr>
    </w:p>
    <w:p w:rsidR="008525C6" w:rsidRPr="008525C6" w:rsidRDefault="008525C6" w:rsidP="006A7DDF">
      <w:pPr>
        <w:rPr>
          <w:noProof/>
        </w:rPr>
      </w:pPr>
      <w:r w:rsidRPr="008525C6">
        <w:rPr>
          <w:noProof/>
        </w:rPr>
        <w:t>Věc:</w:t>
      </w:r>
    </w:p>
    <w:p w:rsidR="002057A8" w:rsidRDefault="002057A8" w:rsidP="002057A8">
      <w:pPr>
        <w:rPr>
          <w:noProof/>
        </w:rPr>
      </w:pPr>
    </w:p>
    <w:p w:rsidR="002057A8" w:rsidRDefault="002057A8" w:rsidP="002057A8">
      <w:pPr>
        <w:rPr>
          <w:noProof/>
        </w:rPr>
      </w:pPr>
    </w:p>
    <w:p w:rsidR="002057A8" w:rsidRDefault="002057A8" w:rsidP="002057A8">
      <w:pPr>
        <w:rPr>
          <w:noProof/>
        </w:rPr>
      </w:pPr>
    </w:p>
    <w:p w:rsidR="002057A8" w:rsidRDefault="002057A8" w:rsidP="002057A8">
      <w:pPr>
        <w:rPr>
          <w:noProof/>
        </w:rPr>
      </w:pPr>
    </w:p>
    <w:p w:rsidR="002057A8" w:rsidRDefault="002057A8" w:rsidP="002057A8">
      <w:pPr>
        <w:rPr>
          <w:noProof/>
        </w:rPr>
      </w:pPr>
    </w:p>
    <w:p w:rsidR="002057A8" w:rsidRDefault="002057A8" w:rsidP="002057A8">
      <w:pPr>
        <w:rPr>
          <w:noProof/>
        </w:rPr>
      </w:pPr>
    </w:p>
    <w:p w:rsidR="002057A8" w:rsidRDefault="002057A8" w:rsidP="002057A8">
      <w:pPr>
        <w:rPr>
          <w:noProof/>
        </w:rPr>
      </w:pPr>
    </w:p>
    <w:p w:rsidR="00A31625" w:rsidRDefault="00A31625" w:rsidP="002057A8">
      <w:pPr>
        <w:rPr>
          <w:noProof/>
        </w:rPr>
      </w:pPr>
    </w:p>
    <w:p w:rsidR="00A31625" w:rsidRDefault="00A31625" w:rsidP="002057A8">
      <w:pPr>
        <w:rPr>
          <w:noProof/>
        </w:rPr>
      </w:pPr>
    </w:p>
    <w:p w:rsidR="00A31625" w:rsidRDefault="00A31625" w:rsidP="002057A8">
      <w:pPr>
        <w:rPr>
          <w:noProof/>
        </w:rPr>
      </w:pPr>
    </w:p>
    <w:p w:rsidR="002057A8" w:rsidRDefault="002057A8" w:rsidP="002057A8">
      <w:pPr>
        <w:rPr>
          <w:noProof/>
        </w:rPr>
      </w:pPr>
    </w:p>
    <w:p w:rsidR="002057A8" w:rsidRDefault="002057A8" w:rsidP="002057A8">
      <w:pPr>
        <w:rPr>
          <w:noProof/>
        </w:rPr>
      </w:pPr>
    </w:p>
    <w:p w:rsidR="002057A8" w:rsidRDefault="002057A8" w:rsidP="002057A8">
      <w:pPr>
        <w:rPr>
          <w:noProof/>
        </w:rPr>
      </w:pPr>
    </w:p>
    <w:p w:rsidR="008525C6" w:rsidRPr="008525C6" w:rsidRDefault="008525C6" w:rsidP="002057A8">
      <w:pPr>
        <w:rPr>
          <w:noProof/>
        </w:rPr>
      </w:pPr>
      <w:r w:rsidRPr="008525C6">
        <w:rPr>
          <w:noProof/>
        </w:rPr>
        <w:t>Nazdar!</w:t>
      </w:r>
    </w:p>
    <w:p w:rsidR="001341DD" w:rsidRDefault="008525C6" w:rsidP="006A7DDF">
      <w:pPr>
        <w:rPr>
          <w:noProof/>
        </w:rPr>
      </w:pPr>
      <w:r w:rsidRPr="008525C6">
        <w:rPr>
          <w:noProof/>
        </w:rPr>
        <w:t>Jméno Příjmení</w:t>
      </w:r>
    </w:p>
    <w:p w:rsidR="006A7DDF" w:rsidRDefault="006A7DDF" w:rsidP="006A7DDF">
      <w:pPr>
        <w:rPr>
          <w:noProof/>
        </w:rPr>
      </w:pPr>
    </w:p>
    <w:sectPr w:rsidR="006A7DDF" w:rsidSect="00FE21D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183" w:right="907" w:bottom="2552" w:left="1928" w:header="709" w:footer="21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2C32" w:rsidRDefault="005C2C32" w:rsidP="00101C79">
      <w:pPr>
        <w:spacing w:after="0" w:line="240" w:lineRule="auto"/>
      </w:pPr>
      <w:r>
        <w:separator/>
      </w:r>
    </w:p>
  </w:endnote>
  <w:endnote w:type="continuationSeparator" w:id="0">
    <w:p w:rsidR="005C2C32" w:rsidRDefault="005C2C32" w:rsidP="00101C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ource Sans Pro Light">
    <w:charset w:val="00"/>
    <w:family w:val="swiss"/>
    <w:pitch w:val="variable"/>
    <w:sig w:usb0="600002F7" w:usb1="02000001" w:usb2="00000000" w:usb3="00000000" w:csb0="0000019F" w:csb1="00000000"/>
    <w:embedRegular r:id="rId1" w:fontKey="{89E1DB72-0321-4DFA-B63D-18BA969EED5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A02C3118-B8D9-44F6-96BA-554AC88C73C8}"/>
    <w:embedBold r:id="rId3" w:fontKey="{50C30094-1990-4B3D-AC10-1A76570148B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E74FF720-52E2-4D22-BAC1-306E13A789B6}"/>
    <w:embedBold r:id="rId5" w:fontKey="{68A40CC9-4BB2-48C5-9439-69601757DF1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6" w:fontKey="{38DE9C23-00C3-41A8-A370-B053D1D2F105}"/>
    <w:embedBold r:id="rId7" w:fontKey="{A693DCF1-187C-4AA2-91C1-52BF0FB337C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119BA557-E970-4F80-8075-1D9CBDC4E427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2476C358-24DB-40FB-8D4F-5A38C4FE5E5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5E6C" w:rsidRDefault="004C5E6C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178E" w:rsidRDefault="0096178E" w:rsidP="0096178E">
    <w:pPr>
      <w:pStyle w:val="Tak1Radek"/>
    </w:pPr>
    <w:r>
      <w:t>Česká obec sokolská</w:t>
    </w:r>
  </w:p>
  <w:p w:rsidR="0096178E" w:rsidRDefault="0096178E" w:rsidP="0096178E">
    <w:pPr>
      <w:pStyle w:val="Tab2Radek"/>
    </w:pPr>
    <w:r>
      <w:t>Újezd 450/40, Tyršův dům, 118 01 Praha 1–Malá Strana</w:t>
    </w:r>
  </w:p>
  <w:p w:rsidR="0096178E" w:rsidRDefault="0096178E" w:rsidP="0096178E">
    <w:pPr>
      <w:pStyle w:val="Tab2Radek"/>
    </w:pPr>
  </w:p>
  <w:tbl>
    <w:tblPr>
      <w:tblStyle w:val="Mkatabulky"/>
      <w:tblW w:w="910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701"/>
      <w:gridCol w:w="567"/>
      <w:gridCol w:w="1701"/>
      <w:gridCol w:w="567"/>
      <w:gridCol w:w="1417"/>
      <w:gridCol w:w="567"/>
      <w:gridCol w:w="1007"/>
      <w:gridCol w:w="567"/>
      <w:gridCol w:w="1007"/>
    </w:tblGrid>
    <w:tr w:rsidR="0096178E" w:rsidTr="00520F0C">
      <w:tc>
        <w:tcPr>
          <w:tcW w:w="1701" w:type="dxa"/>
        </w:tcPr>
        <w:p w:rsidR="0096178E" w:rsidRDefault="0096178E" w:rsidP="0096178E">
          <w:pPr>
            <w:pStyle w:val="Tab2Radek"/>
          </w:pPr>
          <w:r>
            <w:t>Registrovaná u MV ČR,</w:t>
          </w:r>
        </w:p>
        <w:p w:rsidR="0096178E" w:rsidRDefault="0096178E" w:rsidP="0096178E">
          <w:pPr>
            <w:pStyle w:val="Tab2Radek"/>
          </w:pPr>
          <w:r>
            <w:t>pod č.j. VSP/1-1311/90-R</w:t>
          </w:r>
        </w:p>
        <w:p w:rsidR="0096178E" w:rsidRDefault="0096178E" w:rsidP="0096178E">
          <w:pPr>
            <w:pStyle w:val="Tab2Radek"/>
          </w:pPr>
          <w:r>
            <w:t>č.ú.: 00000000/000</w:t>
          </w:r>
        </w:p>
      </w:tc>
      <w:tc>
        <w:tcPr>
          <w:tcW w:w="567" w:type="dxa"/>
        </w:tcPr>
        <w:p w:rsidR="0096178E" w:rsidRDefault="0096178E" w:rsidP="0096178E">
          <w:pPr>
            <w:pStyle w:val="Tab2Radek"/>
          </w:pPr>
        </w:p>
      </w:tc>
      <w:tc>
        <w:tcPr>
          <w:tcW w:w="1701" w:type="dxa"/>
        </w:tcPr>
        <w:p w:rsidR="0096178E" w:rsidRDefault="0096178E" w:rsidP="0096178E">
          <w:pPr>
            <w:pStyle w:val="Tab2Radek"/>
          </w:pPr>
          <w:r>
            <w:t>tel.: +420 000 000 000</w:t>
          </w:r>
        </w:p>
        <w:p w:rsidR="0096178E" w:rsidRDefault="0096178E" w:rsidP="0096178E">
          <w:pPr>
            <w:pStyle w:val="Tab2Radek"/>
          </w:pPr>
          <w:r>
            <w:t>tel.: +420 000 000 000</w:t>
          </w:r>
        </w:p>
      </w:tc>
      <w:tc>
        <w:tcPr>
          <w:tcW w:w="567" w:type="dxa"/>
        </w:tcPr>
        <w:p w:rsidR="0096178E" w:rsidRDefault="0096178E" w:rsidP="0096178E">
          <w:pPr>
            <w:pStyle w:val="Tab2Radek"/>
          </w:pPr>
        </w:p>
      </w:tc>
      <w:tc>
        <w:tcPr>
          <w:tcW w:w="1417" w:type="dxa"/>
        </w:tcPr>
        <w:p w:rsidR="0096178E" w:rsidRDefault="0096178E" w:rsidP="0096178E">
          <w:pPr>
            <w:pStyle w:val="Tab2Radek"/>
          </w:pPr>
          <w:r>
            <w:t>IČO: 00000000</w:t>
          </w:r>
        </w:p>
        <w:p w:rsidR="0096178E" w:rsidRDefault="0096178E" w:rsidP="0096178E">
          <w:pPr>
            <w:pStyle w:val="Tab2Radek"/>
          </w:pPr>
          <w:r>
            <w:t>DIČ: CZ00000000</w:t>
          </w:r>
        </w:p>
      </w:tc>
      <w:tc>
        <w:tcPr>
          <w:tcW w:w="567" w:type="dxa"/>
        </w:tcPr>
        <w:p w:rsidR="0096178E" w:rsidRDefault="0096178E" w:rsidP="0096178E">
          <w:pPr>
            <w:pStyle w:val="Tab2Radek"/>
          </w:pPr>
        </w:p>
      </w:tc>
      <w:tc>
        <w:tcPr>
          <w:tcW w:w="1007" w:type="dxa"/>
        </w:tcPr>
        <w:p w:rsidR="0096178E" w:rsidRDefault="0096178E" w:rsidP="0096178E">
          <w:pPr>
            <w:pStyle w:val="Tab2Radek"/>
          </w:pPr>
          <w:r>
            <w:t>info@sokokl.eu</w:t>
          </w:r>
        </w:p>
        <w:p w:rsidR="0096178E" w:rsidRDefault="0096178E" w:rsidP="0096178E">
          <w:pPr>
            <w:pStyle w:val="Tab2Radek"/>
          </w:pPr>
          <w:r>
            <w:t>sokol.eu</w:t>
          </w:r>
        </w:p>
      </w:tc>
      <w:tc>
        <w:tcPr>
          <w:tcW w:w="567" w:type="dxa"/>
        </w:tcPr>
        <w:p w:rsidR="0096178E" w:rsidRDefault="0096178E" w:rsidP="0096178E">
          <w:pPr>
            <w:pStyle w:val="Tab2Radek"/>
          </w:pPr>
        </w:p>
      </w:tc>
      <w:tc>
        <w:tcPr>
          <w:tcW w:w="1007" w:type="dxa"/>
        </w:tcPr>
        <w:p w:rsidR="0096178E" w:rsidRPr="00FE21D4" w:rsidRDefault="0096178E" w:rsidP="0096178E">
          <w:pPr>
            <w:pStyle w:val="Tab2Radek"/>
            <w:jc w:val="right"/>
          </w:pPr>
          <w:r w:rsidRPr="00FE21D4">
            <w:t xml:space="preserve">strana </w:t>
          </w:r>
          <w:r w:rsidRPr="00FE21D4">
            <w:rPr>
              <w:bCs/>
            </w:rPr>
            <w:fldChar w:fldCharType="begin"/>
          </w:r>
          <w:r w:rsidRPr="00FE21D4">
            <w:rPr>
              <w:bCs/>
            </w:rPr>
            <w:instrText>PAGE  \* Arabic  \* MERGEFORMAT</w:instrText>
          </w:r>
          <w:r w:rsidRPr="00FE21D4">
            <w:rPr>
              <w:bCs/>
            </w:rPr>
            <w:fldChar w:fldCharType="separate"/>
          </w:r>
          <w:r w:rsidR="00066AE4">
            <w:rPr>
              <w:bCs/>
            </w:rPr>
            <w:t>2</w:t>
          </w:r>
          <w:r w:rsidRPr="00FE21D4">
            <w:rPr>
              <w:bCs/>
            </w:rPr>
            <w:fldChar w:fldCharType="end"/>
          </w:r>
          <w:r w:rsidRPr="00FE21D4">
            <w:rPr>
              <w:bCs/>
            </w:rPr>
            <w:t>/</w:t>
          </w:r>
          <w:r w:rsidRPr="00FE21D4">
            <w:rPr>
              <w:bCs/>
            </w:rPr>
            <w:fldChar w:fldCharType="begin"/>
          </w:r>
          <w:r w:rsidRPr="00FE21D4">
            <w:rPr>
              <w:bCs/>
            </w:rPr>
            <w:instrText>NUMPAGES  \* Arabic  \* MERGEFORMAT</w:instrText>
          </w:r>
          <w:r w:rsidRPr="00FE21D4">
            <w:rPr>
              <w:bCs/>
            </w:rPr>
            <w:fldChar w:fldCharType="separate"/>
          </w:r>
          <w:r w:rsidR="00066AE4">
            <w:rPr>
              <w:bCs/>
            </w:rPr>
            <w:t>2</w:t>
          </w:r>
          <w:r w:rsidRPr="00FE21D4">
            <w:rPr>
              <w:bCs/>
            </w:rPr>
            <w:fldChar w:fldCharType="end"/>
          </w:r>
        </w:p>
      </w:tc>
    </w:tr>
  </w:tbl>
  <w:p w:rsidR="00FE21D4" w:rsidRDefault="00FE21D4" w:rsidP="0096178E">
    <w:pPr>
      <w:pStyle w:val="Tab2Radek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0F0C" w:rsidRDefault="002057A8" w:rsidP="00520F0C">
    <w:pPr>
      <w:pStyle w:val="Tak1Radek"/>
    </w:pPr>
    <w:r>
      <w:t>Sokol Slatiňany</w:t>
    </w:r>
  </w:p>
  <w:p w:rsidR="00520F0C" w:rsidRDefault="002057A8" w:rsidP="00520F0C">
    <w:pPr>
      <w:pStyle w:val="Tab2Radek"/>
    </w:pPr>
    <w:r>
      <w:t>Tyršova 431, 538 21 Slatiňany</w:t>
    </w:r>
  </w:p>
  <w:p w:rsidR="00520F0C" w:rsidRDefault="00520F0C" w:rsidP="00520F0C">
    <w:pPr>
      <w:pStyle w:val="Tab2Radek"/>
    </w:pPr>
  </w:p>
  <w:tbl>
    <w:tblPr>
      <w:tblStyle w:val="Mkatabulky"/>
      <w:tblW w:w="910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610"/>
      <w:gridCol w:w="479"/>
      <w:gridCol w:w="1612"/>
      <w:gridCol w:w="479"/>
      <w:gridCol w:w="1292"/>
      <w:gridCol w:w="479"/>
      <w:gridCol w:w="1761"/>
      <w:gridCol w:w="479"/>
      <w:gridCol w:w="910"/>
    </w:tblGrid>
    <w:tr w:rsidR="002A533F" w:rsidTr="00D124F9">
      <w:tc>
        <w:tcPr>
          <w:tcW w:w="1701" w:type="dxa"/>
        </w:tcPr>
        <w:p w:rsidR="00520F0C" w:rsidRDefault="00520F0C" w:rsidP="00520F0C">
          <w:pPr>
            <w:pStyle w:val="Tab2Radek"/>
          </w:pPr>
          <w:r>
            <w:t>Registrovaná u MV ČR,</w:t>
          </w:r>
        </w:p>
        <w:p w:rsidR="00520F0C" w:rsidRDefault="00520F0C" w:rsidP="00520F0C">
          <w:pPr>
            <w:pStyle w:val="Tab2Radek"/>
          </w:pPr>
          <w:r>
            <w:t>pod č.j. VSP/1-1311/90-R</w:t>
          </w:r>
        </w:p>
        <w:p w:rsidR="00520F0C" w:rsidRDefault="00520F0C" w:rsidP="002A533F">
          <w:pPr>
            <w:pStyle w:val="Tab2Radek"/>
          </w:pPr>
          <w:r>
            <w:t xml:space="preserve">č.ú.: </w:t>
          </w:r>
          <w:r w:rsidR="002A533F">
            <w:t>2201685105</w:t>
          </w:r>
          <w:r>
            <w:t>/</w:t>
          </w:r>
          <w:r w:rsidR="002A533F">
            <w:t>2010</w:t>
          </w:r>
        </w:p>
      </w:tc>
      <w:tc>
        <w:tcPr>
          <w:tcW w:w="567" w:type="dxa"/>
        </w:tcPr>
        <w:p w:rsidR="00520F0C" w:rsidRDefault="00520F0C" w:rsidP="00520F0C">
          <w:pPr>
            <w:pStyle w:val="Tab2Radek"/>
          </w:pPr>
        </w:p>
      </w:tc>
      <w:tc>
        <w:tcPr>
          <w:tcW w:w="1701" w:type="dxa"/>
        </w:tcPr>
        <w:p w:rsidR="00520F0C" w:rsidRDefault="00520F0C" w:rsidP="00520F0C">
          <w:pPr>
            <w:pStyle w:val="Tab2Radek"/>
          </w:pPr>
          <w:r>
            <w:t>tel.: +420 </w:t>
          </w:r>
          <w:r w:rsidR="002057A8">
            <w:t>603</w:t>
          </w:r>
          <w:r>
            <w:t> </w:t>
          </w:r>
          <w:r w:rsidR="002057A8">
            <w:t>531</w:t>
          </w:r>
          <w:r>
            <w:t> </w:t>
          </w:r>
          <w:r w:rsidR="002057A8">
            <w:t>768</w:t>
          </w:r>
        </w:p>
        <w:p w:rsidR="00520F0C" w:rsidRDefault="00520F0C" w:rsidP="002057A8">
          <w:pPr>
            <w:pStyle w:val="Tab2Radek"/>
          </w:pPr>
          <w:r>
            <w:t>tel.: +420 </w:t>
          </w:r>
          <w:r w:rsidR="002057A8">
            <w:t>724</w:t>
          </w:r>
          <w:r>
            <w:t> </w:t>
          </w:r>
          <w:r w:rsidR="002057A8">
            <w:t>258</w:t>
          </w:r>
          <w:r>
            <w:t> </w:t>
          </w:r>
          <w:r w:rsidR="002057A8">
            <w:t>761</w:t>
          </w:r>
        </w:p>
      </w:tc>
      <w:tc>
        <w:tcPr>
          <w:tcW w:w="567" w:type="dxa"/>
        </w:tcPr>
        <w:p w:rsidR="00520F0C" w:rsidRDefault="00520F0C" w:rsidP="00520F0C">
          <w:pPr>
            <w:pStyle w:val="Tab2Radek"/>
          </w:pPr>
        </w:p>
      </w:tc>
      <w:tc>
        <w:tcPr>
          <w:tcW w:w="1417" w:type="dxa"/>
        </w:tcPr>
        <w:p w:rsidR="00520F0C" w:rsidRDefault="00520F0C" w:rsidP="00520F0C">
          <w:pPr>
            <w:pStyle w:val="Tab2Radek"/>
          </w:pPr>
          <w:r>
            <w:t>IČO: 00</w:t>
          </w:r>
          <w:r w:rsidR="002A533F">
            <w:t>864544</w:t>
          </w:r>
        </w:p>
        <w:p w:rsidR="00520F0C" w:rsidRDefault="00520F0C" w:rsidP="00251FDC">
          <w:pPr>
            <w:pStyle w:val="Tab2Radek"/>
          </w:pPr>
          <w:r>
            <w:t xml:space="preserve">DIČ: </w:t>
          </w:r>
          <w:bookmarkStart w:id="0" w:name="_GoBack"/>
          <w:bookmarkEnd w:id="0"/>
        </w:p>
      </w:tc>
      <w:tc>
        <w:tcPr>
          <w:tcW w:w="567" w:type="dxa"/>
        </w:tcPr>
        <w:p w:rsidR="00520F0C" w:rsidRDefault="00520F0C" w:rsidP="00520F0C">
          <w:pPr>
            <w:pStyle w:val="Tab2Radek"/>
          </w:pPr>
        </w:p>
      </w:tc>
      <w:tc>
        <w:tcPr>
          <w:tcW w:w="1007" w:type="dxa"/>
        </w:tcPr>
        <w:p w:rsidR="00520F0C" w:rsidRDefault="002057A8" w:rsidP="00520F0C">
          <w:pPr>
            <w:pStyle w:val="Tab2Radek"/>
          </w:pPr>
          <w:r>
            <w:t>tjsokolslatinany</w:t>
          </w:r>
          <w:r w:rsidR="00520F0C">
            <w:t>@</w:t>
          </w:r>
          <w:r>
            <w:t>seznam.cz</w:t>
          </w:r>
        </w:p>
        <w:p w:rsidR="00520F0C" w:rsidRDefault="002057A8" w:rsidP="002057A8">
          <w:pPr>
            <w:pStyle w:val="Tab2Radek"/>
          </w:pPr>
          <w:r>
            <w:t>sokolslatinany.wz.cz</w:t>
          </w:r>
        </w:p>
      </w:tc>
      <w:tc>
        <w:tcPr>
          <w:tcW w:w="567" w:type="dxa"/>
        </w:tcPr>
        <w:p w:rsidR="00520F0C" w:rsidRDefault="00520F0C" w:rsidP="00520F0C">
          <w:pPr>
            <w:pStyle w:val="Tab2Radek"/>
          </w:pPr>
        </w:p>
      </w:tc>
      <w:tc>
        <w:tcPr>
          <w:tcW w:w="1007" w:type="dxa"/>
        </w:tcPr>
        <w:p w:rsidR="00520F0C" w:rsidRPr="00FE21D4" w:rsidRDefault="00520F0C" w:rsidP="00520F0C">
          <w:pPr>
            <w:pStyle w:val="Tab2Radek"/>
            <w:jc w:val="right"/>
          </w:pPr>
          <w:r w:rsidRPr="00FE21D4">
            <w:t xml:space="preserve">strana </w:t>
          </w:r>
          <w:r w:rsidRPr="00FE21D4">
            <w:rPr>
              <w:bCs/>
            </w:rPr>
            <w:fldChar w:fldCharType="begin"/>
          </w:r>
          <w:r w:rsidRPr="00FE21D4">
            <w:rPr>
              <w:bCs/>
            </w:rPr>
            <w:instrText>PAGE  \* Arabic  \* MERGEFORMAT</w:instrText>
          </w:r>
          <w:r w:rsidRPr="00FE21D4">
            <w:rPr>
              <w:bCs/>
            </w:rPr>
            <w:fldChar w:fldCharType="separate"/>
          </w:r>
          <w:r w:rsidR="00251FDC">
            <w:rPr>
              <w:bCs/>
            </w:rPr>
            <w:t>1</w:t>
          </w:r>
          <w:r w:rsidRPr="00FE21D4">
            <w:rPr>
              <w:bCs/>
            </w:rPr>
            <w:fldChar w:fldCharType="end"/>
          </w:r>
          <w:r w:rsidRPr="00FE21D4">
            <w:rPr>
              <w:bCs/>
            </w:rPr>
            <w:t>/</w:t>
          </w:r>
          <w:r w:rsidRPr="00FE21D4">
            <w:rPr>
              <w:bCs/>
            </w:rPr>
            <w:fldChar w:fldCharType="begin"/>
          </w:r>
          <w:r w:rsidRPr="00FE21D4">
            <w:rPr>
              <w:bCs/>
            </w:rPr>
            <w:instrText>NUMPAGES  \* Arabic  \* MERGEFORMAT</w:instrText>
          </w:r>
          <w:r w:rsidRPr="00FE21D4">
            <w:rPr>
              <w:bCs/>
            </w:rPr>
            <w:fldChar w:fldCharType="separate"/>
          </w:r>
          <w:r w:rsidR="00251FDC">
            <w:rPr>
              <w:bCs/>
            </w:rPr>
            <w:t>1</w:t>
          </w:r>
          <w:r w:rsidRPr="00FE21D4">
            <w:rPr>
              <w:bCs/>
            </w:rPr>
            <w:fldChar w:fldCharType="end"/>
          </w:r>
        </w:p>
      </w:tc>
    </w:tr>
  </w:tbl>
  <w:p w:rsidR="00FE21D4" w:rsidRPr="00520F0C" w:rsidRDefault="00FE21D4" w:rsidP="00520F0C">
    <w:pPr>
      <w:pStyle w:val="Tab2Radek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2C32" w:rsidRDefault="005C2C32" w:rsidP="00101C79">
      <w:pPr>
        <w:spacing w:after="0" w:line="240" w:lineRule="auto"/>
      </w:pPr>
      <w:r>
        <w:separator/>
      </w:r>
    </w:p>
  </w:footnote>
  <w:footnote w:type="continuationSeparator" w:id="0">
    <w:p w:rsidR="005C2C32" w:rsidRDefault="005C2C32" w:rsidP="00101C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5E6C" w:rsidRDefault="004C5E6C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5E6C" w:rsidRDefault="004C5E6C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3690" w:rsidRDefault="00CE0AA3">
    <w:pPr>
      <w:pStyle w:val="Zhlav"/>
    </w:pPr>
    <w:r>
      <w:rPr>
        <w:noProof/>
        <w:lang w:eastAsia="cs-CZ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1090295</wp:posOffset>
          </wp:positionH>
          <wp:positionV relativeFrom="margin">
            <wp:posOffset>-925195</wp:posOffset>
          </wp:positionV>
          <wp:extent cx="1004400" cy="655200"/>
          <wp:effectExtent l="0" t="0" r="5715" b="0"/>
          <wp:wrapSquare wrapText="bothSides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4400" cy="65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66AE4">
      <w:rPr>
        <w:noProof/>
        <w:lang w:eastAsia="cs-CZ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-762635</wp:posOffset>
          </wp:positionH>
          <wp:positionV relativeFrom="margin">
            <wp:posOffset>-926465</wp:posOffset>
          </wp:positionV>
          <wp:extent cx="1735200" cy="655200"/>
          <wp:effectExtent l="0" t="0" r="0" b="0"/>
          <wp:wrapSquare wrapText="bothSides"/>
          <wp:docPr id="10" name="Obráze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Sokol_Slatinany_vprav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5200" cy="65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771AF">
      <w:rPr>
        <w:noProof/>
        <w:lang w:eastAsia="cs-CZ"/>
      </w:rPr>
      <w:drawing>
        <wp:anchor distT="0" distB="0" distL="114300" distR="114300" simplePos="0" relativeHeight="251660288" behindDoc="0" locked="1" layoutInCell="1" allowOverlap="1" wp14:anchorId="32735F74" wp14:editId="0F21BAA3">
          <wp:simplePos x="0" y="0"/>
          <wp:positionH relativeFrom="margin">
            <wp:posOffset>3359150</wp:posOffset>
          </wp:positionH>
          <wp:positionV relativeFrom="page">
            <wp:posOffset>864235</wp:posOffset>
          </wp:positionV>
          <wp:extent cx="2401200" cy="140400"/>
          <wp:effectExtent l="0" t="0" r="0" b="0"/>
          <wp:wrapNone/>
          <wp:docPr id="7" name="Obrázek 7" descr="C:\Users\Robert\OneDrive\Office4you\Projekty\Dynamo Design\Sokol\sloga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obert\OneDrive\Office4you\Projekty\Dynamo Design\Sokol\slogan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1200" cy="14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F3690">
      <w:rPr>
        <w:noProof/>
        <w:lang w:eastAsia="cs-CZ"/>
      </w:rPr>
      <w:drawing>
        <wp:anchor distT="0" distB="0" distL="114300" distR="114300" simplePos="0" relativeHeight="251659264" behindDoc="0" locked="1" layoutInCell="1" allowOverlap="1" wp14:anchorId="1C01BC5C" wp14:editId="09A3D14B">
          <wp:simplePos x="0" y="0"/>
          <wp:positionH relativeFrom="leftMargin">
            <wp:posOffset>338455</wp:posOffset>
          </wp:positionH>
          <wp:positionV relativeFrom="page">
            <wp:posOffset>337820</wp:posOffset>
          </wp:positionV>
          <wp:extent cx="907200" cy="907200"/>
          <wp:effectExtent l="0" t="0" r="0" b="0"/>
          <wp:wrapNone/>
          <wp:docPr id="8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7200" cy="90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3C27"/>
    <w:rsid w:val="00041364"/>
    <w:rsid w:val="00066AE4"/>
    <w:rsid w:val="000F6613"/>
    <w:rsid w:val="00101C79"/>
    <w:rsid w:val="00103B51"/>
    <w:rsid w:val="001123E4"/>
    <w:rsid w:val="001341DD"/>
    <w:rsid w:val="001A56F1"/>
    <w:rsid w:val="001C51E1"/>
    <w:rsid w:val="001D21D1"/>
    <w:rsid w:val="001E32AA"/>
    <w:rsid w:val="00205194"/>
    <w:rsid w:val="002057A8"/>
    <w:rsid w:val="0021095A"/>
    <w:rsid w:val="0025116F"/>
    <w:rsid w:val="00251FDC"/>
    <w:rsid w:val="002A533F"/>
    <w:rsid w:val="002A5F34"/>
    <w:rsid w:val="002A6A69"/>
    <w:rsid w:val="002B3559"/>
    <w:rsid w:val="002B4121"/>
    <w:rsid w:val="002B42E4"/>
    <w:rsid w:val="002D63E1"/>
    <w:rsid w:val="002D661F"/>
    <w:rsid w:val="002E116B"/>
    <w:rsid w:val="0030464B"/>
    <w:rsid w:val="0030533A"/>
    <w:rsid w:val="00311610"/>
    <w:rsid w:val="00315926"/>
    <w:rsid w:val="003B7937"/>
    <w:rsid w:val="003D79D2"/>
    <w:rsid w:val="003E37CF"/>
    <w:rsid w:val="003E707C"/>
    <w:rsid w:val="003F3690"/>
    <w:rsid w:val="004C5E6C"/>
    <w:rsid w:val="00520F0C"/>
    <w:rsid w:val="00553850"/>
    <w:rsid w:val="005C0C1D"/>
    <w:rsid w:val="005C2C32"/>
    <w:rsid w:val="005E2692"/>
    <w:rsid w:val="005E78FF"/>
    <w:rsid w:val="00645EF3"/>
    <w:rsid w:val="006555AF"/>
    <w:rsid w:val="006571DC"/>
    <w:rsid w:val="006A7DDF"/>
    <w:rsid w:val="006C0EAF"/>
    <w:rsid w:val="00704174"/>
    <w:rsid w:val="00707E2B"/>
    <w:rsid w:val="00756A7B"/>
    <w:rsid w:val="00843C27"/>
    <w:rsid w:val="008525C6"/>
    <w:rsid w:val="008664F8"/>
    <w:rsid w:val="00891F73"/>
    <w:rsid w:val="008A3F00"/>
    <w:rsid w:val="008F606E"/>
    <w:rsid w:val="00932242"/>
    <w:rsid w:val="0096178E"/>
    <w:rsid w:val="00A00999"/>
    <w:rsid w:val="00A31625"/>
    <w:rsid w:val="00A771AF"/>
    <w:rsid w:val="00AC125F"/>
    <w:rsid w:val="00B304CD"/>
    <w:rsid w:val="00B44D0F"/>
    <w:rsid w:val="00B635B5"/>
    <w:rsid w:val="00B74E99"/>
    <w:rsid w:val="00BA2498"/>
    <w:rsid w:val="00BF407A"/>
    <w:rsid w:val="00C07B77"/>
    <w:rsid w:val="00C32EFE"/>
    <w:rsid w:val="00C97AA1"/>
    <w:rsid w:val="00CE0AA3"/>
    <w:rsid w:val="00D76681"/>
    <w:rsid w:val="00D841A5"/>
    <w:rsid w:val="00E20A4B"/>
    <w:rsid w:val="00E26E6C"/>
    <w:rsid w:val="00E87598"/>
    <w:rsid w:val="00EA42EC"/>
    <w:rsid w:val="00F30322"/>
    <w:rsid w:val="00F71253"/>
    <w:rsid w:val="00F77677"/>
    <w:rsid w:val="00FE2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57DFECE-FAA8-43F2-88F2-219354163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Source Sans Pro Light" w:eastAsiaTheme="minorHAnsi" w:hAnsi="Source Sans Pro Light" w:cstheme="minorBidi"/>
        <w:color w:val="44546A" w:themeColor="text2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26E6C"/>
    <w:pPr>
      <w:spacing w:after="240" w:line="260" w:lineRule="exact"/>
    </w:pPr>
    <w:rPr>
      <w:rFonts w:ascii="Arial" w:hAnsi="Arial"/>
      <w:color w:val="auto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01C7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101C79"/>
  </w:style>
  <w:style w:type="paragraph" w:styleId="Zpat">
    <w:name w:val="footer"/>
    <w:basedOn w:val="Normln"/>
    <w:link w:val="ZpatChar"/>
    <w:uiPriority w:val="99"/>
    <w:unhideWhenUsed/>
    <w:rsid w:val="00101C7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101C79"/>
  </w:style>
  <w:style w:type="table" w:styleId="Mkatabulky">
    <w:name w:val="Table Grid"/>
    <w:basedOn w:val="Normlntabulka"/>
    <w:uiPriority w:val="39"/>
    <w:rsid w:val="005538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2Radek">
    <w:name w:val="Tab_2_Radek"/>
    <w:basedOn w:val="Normln"/>
    <w:qFormat/>
    <w:rsid w:val="00E26E6C"/>
    <w:pPr>
      <w:spacing w:after="0" w:line="180" w:lineRule="exact"/>
    </w:pPr>
    <w:rPr>
      <w:noProof/>
      <w:sz w:val="14"/>
    </w:rPr>
  </w:style>
  <w:style w:type="paragraph" w:customStyle="1" w:styleId="Tak1Radek">
    <w:name w:val="Tak_1_Radek"/>
    <w:basedOn w:val="Normln"/>
    <w:qFormat/>
    <w:rsid w:val="00E26E6C"/>
    <w:pPr>
      <w:spacing w:after="0" w:line="180" w:lineRule="exact"/>
    </w:pPr>
    <w:rPr>
      <w:b/>
      <w:noProof/>
      <w:color w:val="E40521" w:themeColor="accent1"/>
      <w:sz w:val="14"/>
    </w:rPr>
  </w:style>
  <w:style w:type="character" w:styleId="Hypertextovodkaz">
    <w:name w:val="Hyperlink"/>
    <w:basedOn w:val="Standardnpsmoodstavce"/>
    <w:uiPriority w:val="99"/>
    <w:unhideWhenUsed/>
    <w:rsid w:val="00FE21D4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B41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B4121"/>
    <w:rPr>
      <w:rFonts w:ascii="Segoe UI" w:hAnsi="Segoe UI" w:cs="Segoe UI"/>
      <w:color w:val="auto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Disk%20Google\Sokol\Nov&#225;%20propagace\Hlavi&#269;kov&#253;%20pap&#237;r\Sokol_hlavickovy_papir_obecny.dotx" TargetMode="External"/></Relationships>
</file>

<file path=word/theme/theme1.xml><?xml version="1.0" encoding="utf-8"?>
<a:theme xmlns:a="http://schemas.openxmlformats.org/drawingml/2006/main" name="Office Theme">
  <a:themeElements>
    <a:clrScheme name="Soko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E40521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Sokol_hlavickovy_papir_obecny</Template>
  <TotalTime>8</TotalTime>
  <Pages>1</Pages>
  <Words>37</Words>
  <Characters>221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Oslovení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257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Radim</dc:creator>
  <cp:keywords/>
  <dc:description/>
  <cp:lastModifiedBy>Radim</cp:lastModifiedBy>
  <cp:revision>4</cp:revision>
  <cp:lastPrinted>2019-09-16T15:48:00Z</cp:lastPrinted>
  <dcterms:created xsi:type="dcterms:W3CDTF">2019-11-07T15:12:00Z</dcterms:created>
  <dcterms:modified xsi:type="dcterms:W3CDTF">2021-01-06T19:25:00Z</dcterms:modified>
</cp:coreProperties>
</file>